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9180D" w14:textId="228068C5" w:rsidR="00B059A8" w:rsidRPr="00937421" w:rsidRDefault="00693117" w:rsidP="00B059A8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Pride! In the Puddle – July 27</w:t>
      </w:r>
      <w:r w:rsidRPr="00693117">
        <w:rPr>
          <w:b/>
          <w:bCs/>
          <w:sz w:val="26"/>
          <w:szCs w:val="26"/>
          <w:vertAlign w:val="superscript"/>
        </w:rPr>
        <w:t>th</w:t>
      </w:r>
      <w:r>
        <w:rPr>
          <w:b/>
          <w:bCs/>
          <w:sz w:val="26"/>
          <w:szCs w:val="26"/>
        </w:rPr>
        <w:t xml:space="preserve"> + 28</w:t>
      </w:r>
      <w:r w:rsidRPr="00693117">
        <w:rPr>
          <w:b/>
          <w:bCs/>
          <w:sz w:val="26"/>
          <w:szCs w:val="26"/>
          <w:vertAlign w:val="superscript"/>
        </w:rPr>
        <w:t>th</w:t>
      </w:r>
      <w:r>
        <w:rPr>
          <w:b/>
          <w:bCs/>
          <w:sz w:val="26"/>
          <w:szCs w:val="26"/>
        </w:rPr>
        <w:t xml:space="preserve"> – Williams Lake, British Columbia</w:t>
      </w:r>
    </w:p>
    <w:p w14:paraId="0E93C490" w14:textId="6476C1AA" w:rsidR="00693117" w:rsidRPr="00693117" w:rsidRDefault="00693117" w:rsidP="00693117">
      <w:pPr>
        <w:spacing w:before="0" w:line="240" w:lineRule="auto"/>
        <w:jc w:val="both"/>
        <w:rPr>
          <w:sz w:val="22"/>
          <w:szCs w:val="22"/>
        </w:rPr>
      </w:pPr>
      <w:r w:rsidRPr="00693117">
        <w:rPr>
          <w:sz w:val="22"/>
          <w:szCs w:val="22"/>
        </w:rPr>
        <w:t xml:space="preserve">To become a </w:t>
      </w:r>
      <w:r w:rsidRPr="00693117">
        <w:rPr>
          <w:i/>
          <w:iCs/>
          <w:sz w:val="22"/>
          <w:szCs w:val="22"/>
        </w:rPr>
        <w:t>Pride! In the Puddle</w:t>
      </w:r>
      <w:r w:rsidRPr="00693117">
        <w:rPr>
          <w:sz w:val="22"/>
          <w:szCs w:val="22"/>
        </w:rPr>
        <w:t xml:space="preserve"> sponsor, please submit the following items with your completed registration form:</w:t>
      </w:r>
    </w:p>
    <w:p w14:paraId="42F59686" w14:textId="00E064AE" w:rsidR="00693117" w:rsidRPr="00693117" w:rsidRDefault="00693117" w:rsidP="00693117">
      <w:pPr>
        <w:spacing w:before="0" w:line="240" w:lineRule="auto"/>
        <w:jc w:val="both"/>
        <w:rPr>
          <w:sz w:val="22"/>
          <w:szCs w:val="22"/>
        </w:rPr>
      </w:pPr>
      <w:r w:rsidRPr="00693117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14168254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93117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693117">
        <w:rPr>
          <w:sz w:val="22"/>
          <w:szCs w:val="22"/>
        </w:rPr>
        <w:t xml:space="preserve">       Web Quality and Print Quality Logo:</w:t>
      </w:r>
    </w:p>
    <w:p w14:paraId="11EC14EF" w14:textId="0A50F7F2" w:rsidR="00693117" w:rsidRPr="00693117" w:rsidRDefault="00693117" w:rsidP="00693117">
      <w:pPr>
        <w:spacing w:before="0" w:line="240" w:lineRule="auto"/>
        <w:jc w:val="both"/>
        <w:rPr>
          <w:sz w:val="22"/>
          <w:szCs w:val="22"/>
        </w:rPr>
      </w:pPr>
      <w:r w:rsidRPr="00693117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2830856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93117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693117">
        <w:rPr>
          <w:sz w:val="22"/>
          <w:szCs w:val="22"/>
        </w:rPr>
        <w:t xml:space="preserve">       Cheque to the Williams Lake Pride Society for sponsorship amount.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6"/>
        <w:gridCol w:w="22"/>
        <w:gridCol w:w="2746"/>
        <w:gridCol w:w="1687"/>
        <w:gridCol w:w="2409"/>
      </w:tblGrid>
      <w:tr w:rsidR="000172E5" w:rsidRPr="00846B76" w14:paraId="6D0032B8" w14:textId="77777777" w:rsidTr="006145D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0DD98641" w14:textId="292DD959" w:rsidR="000172E5" w:rsidRPr="00846B76" w:rsidRDefault="00693117" w:rsidP="006145D8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BUSINESS INFORMATION:</w:t>
            </w:r>
          </w:p>
        </w:tc>
      </w:tr>
      <w:tr w:rsidR="000172E5" w:rsidRPr="00846B76" w14:paraId="2386E42D" w14:textId="77777777" w:rsidTr="004A3B64">
        <w:tc>
          <w:tcPr>
            <w:tcW w:w="1333" w:type="pct"/>
            <w:vAlign w:val="bottom"/>
          </w:tcPr>
          <w:p w14:paraId="7B34A9CC" w14:textId="77777777" w:rsidR="00B059A8" w:rsidRDefault="00B059A8" w:rsidP="00B059A8">
            <w:pPr>
              <w:pStyle w:val="NormalIndent"/>
              <w:spacing w:before="0"/>
              <w:ind w:left="0"/>
              <w:rPr>
                <w:b/>
                <w:bCs/>
                <w:sz w:val="25"/>
                <w:szCs w:val="25"/>
              </w:rPr>
            </w:pPr>
          </w:p>
          <w:p w14:paraId="2B59A362" w14:textId="39AE9FC9" w:rsidR="00B059A8" w:rsidRPr="00B059A8" w:rsidRDefault="00B059A8" w:rsidP="00B059A8">
            <w:pPr>
              <w:pStyle w:val="NormalIndent"/>
              <w:spacing w:before="0"/>
              <w:ind w:left="0"/>
              <w:rPr>
                <w:b/>
                <w:bCs/>
                <w:sz w:val="25"/>
                <w:szCs w:val="25"/>
              </w:rPr>
            </w:pPr>
            <w:r w:rsidRPr="00B059A8">
              <w:rPr>
                <w:b/>
                <w:bCs/>
                <w:sz w:val="25"/>
                <w:szCs w:val="25"/>
              </w:rPr>
              <w:t>Organization/</w:t>
            </w:r>
          </w:p>
          <w:p w14:paraId="3BA6A525" w14:textId="0202A8A0" w:rsidR="000172E5" w:rsidRPr="00B059A8" w:rsidRDefault="00B059A8" w:rsidP="00B059A8">
            <w:pPr>
              <w:pStyle w:val="NormalIndent"/>
              <w:spacing w:before="0"/>
              <w:ind w:left="0"/>
              <w:rPr>
                <w:b/>
                <w:bCs/>
              </w:rPr>
            </w:pPr>
            <w:r w:rsidRPr="00B059A8">
              <w:rPr>
                <w:b/>
                <w:bCs/>
                <w:sz w:val="25"/>
                <w:szCs w:val="25"/>
              </w:rPr>
              <w:t>Business Name</w:t>
            </w:r>
          </w:p>
        </w:tc>
        <w:sdt>
          <w:sdtPr>
            <w:id w:val="397247961"/>
            <w:placeholder>
              <w:docPart w:val="28B1366342174BFC88D3E1E0033E4DEA"/>
            </w:placeholder>
            <w:showingPlcHdr/>
            <w:text/>
          </w:sdtPr>
          <w:sdtEndPr/>
          <w:sdtContent>
            <w:tc>
              <w:tcPr>
                <w:tcW w:w="3667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031A504A" w14:textId="66D35517" w:rsidR="000172E5" w:rsidRPr="00846B76" w:rsidRDefault="00B059A8" w:rsidP="00311D4F">
                <w:r w:rsidRPr="00171A2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172E5" w:rsidRPr="00846B76" w14:paraId="5FBAE241" w14:textId="77777777" w:rsidTr="004A3B64">
        <w:tc>
          <w:tcPr>
            <w:tcW w:w="1333" w:type="pct"/>
            <w:vAlign w:val="bottom"/>
          </w:tcPr>
          <w:p w14:paraId="08EC5C28" w14:textId="5C6C9C9F" w:rsidR="000172E5" w:rsidRPr="00B059A8" w:rsidRDefault="00B059A8" w:rsidP="00B059A8">
            <w:pPr>
              <w:pStyle w:val="NormalIndent"/>
              <w:ind w:left="0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Contact Person</w:t>
            </w:r>
          </w:p>
        </w:tc>
        <w:sdt>
          <w:sdtPr>
            <w:id w:val="1482342944"/>
            <w:placeholder>
              <w:docPart w:val="2906307A1BCA402D9D1F8630973A8EBF"/>
            </w:placeholder>
            <w:showingPlcHdr/>
            <w:text/>
          </w:sdtPr>
          <w:sdtEndPr/>
          <w:sdtContent>
            <w:tc>
              <w:tcPr>
                <w:tcW w:w="3667" w:type="pct"/>
                <w:gridSpan w:val="4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6E9831C9" w14:textId="57E13ED1" w:rsidR="000172E5" w:rsidRPr="00846B76" w:rsidRDefault="00B059A8" w:rsidP="00311D4F">
                <w:r w:rsidRPr="00171A2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A3B64" w:rsidRPr="00846B76" w14:paraId="3AC16DF5" w14:textId="77777777" w:rsidTr="004A3B64">
        <w:tc>
          <w:tcPr>
            <w:tcW w:w="1333" w:type="pct"/>
            <w:vAlign w:val="bottom"/>
          </w:tcPr>
          <w:p w14:paraId="1F86C9BB" w14:textId="39D4312A" w:rsidR="000172E5" w:rsidRPr="00B059A8" w:rsidRDefault="00B059A8" w:rsidP="00B059A8">
            <w:pPr>
              <w:pStyle w:val="NormalIndent"/>
              <w:ind w:left="0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Address</w:t>
            </w:r>
          </w:p>
        </w:tc>
        <w:sdt>
          <w:sdtPr>
            <w:id w:val="360554407"/>
            <w:placeholder>
              <w:docPart w:val="0B85B141CBD2410AA5E027A02F39C9FF"/>
            </w:placeholder>
            <w:showingPlcHdr/>
            <w:text/>
          </w:sdtPr>
          <w:sdtEndPr/>
          <w:sdtContent>
            <w:tc>
              <w:tcPr>
                <w:tcW w:w="1479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10F5D6EA" w14:textId="1540470B" w:rsidR="000172E5" w:rsidRPr="00846B76" w:rsidRDefault="00B059A8" w:rsidP="00311D4F">
                <w:r w:rsidRPr="00171A2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42428987" w14:textId="7516DFFD" w:rsidR="000172E5" w:rsidRPr="00B059A8" w:rsidRDefault="00B059A8" w:rsidP="00311D4F">
            <w:pPr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 xml:space="preserve">   </w:t>
            </w:r>
            <w:r w:rsidRPr="00B059A8">
              <w:rPr>
                <w:b/>
                <w:bCs/>
                <w:sz w:val="25"/>
                <w:szCs w:val="25"/>
              </w:rPr>
              <w:t>Phone No.</w:t>
            </w:r>
          </w:p>
        </w:tc>
        <w:sdt>
          <w:sdtPr>
            <w:id w:val="539868655"/>
            <w:placeholder>
              <w:docPart w:val="EF311732FBB74228800D8831726ADF2E"/>
            </w:placeholder>
            <w:showingPlcHdr/>
            <w:text/>
          </w:sdtPr>
          <w:sdtEndPr/>
          <w:sdtContent>
            <w:tc>
              <w:tcPr>
                <w:tcW w:w="1287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0DA2D491" w14:textId="6E42B318" w:rsidR="000172E5" w:rsidRPr="00846B76" w:rsidRDefault="00B059A8" w:rsidP="00311D4F">
                <w:r w:rsidRPr="00171A2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172E5" w:rsidRPr="00846B76" w14:paraId="4E966302" w14:textId="77777777" w:rsidTr="004A3B64">
        <w:tc>
          <w:tcPr>
            <w:tcW w:w="1333" w:type="pct"/>
            <w:vAlign w:val="bottom"/>
          </w:tcPr>
          <w:p w14:paraId="29A41B15" w14:textId="56FC82B2" w:rsidR="000172E5" w:rsidRPr="00B059A8" w:rsidRDefault="00B059A8" w:rsidP="00B059A8">
            <w:pPr>
              <w:pStyle w:val="NormalIndent"/>
              <w:ind w:left="0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E-Mail</w:t>
            </w:r>
          </w:p>
        </w:tc>
        <w:sdt>
          <w:sdtPr>
            <w:id w:val="1146240973"/>
            <w:placeholder>
              <w:docPart w:val="AB8B0E688A0F444C943B194B1D7C13CB"/>
            </w:placeholder>
            <w:showingPlcHdr/>
            <w:text/>
          </w:sdtPr>
          <w:sdtEndPr/>
          <w:sdtContent>
            <w:tc>
              <w:tcPr>
                <w:tcW w:w="3667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17AFCE9F" w14:textId="7EB5B8C2" w:rsidR="000172E5" w:rsidRPr="00846B76" w:rsidRDefault="00B059A8" w:rsidP="00311D4F">
                <w:r w:rsidRPr="00171A2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172E5" w:rsidRPr="00846B76" w14:paraId="796AA459" w14:textId="77777777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7A6114DF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45207FBA" w14:textId="77777777" w:rsidTr="006145D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0B2FD58F" w14:textId="3110976B" w:rsidR="000172E5" w:rsidRPr="00846B76" w:rsidRDefault="00693117" w:rsidP="006145D8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SPONSORSHIP INFORMATION:</w:t>
            </w:r>
          </w:p>
        </w:tc>
      </w:tr>
      <w:tr w:rsidR="000172E5" w:rsidRPr="00846B76" w14:paraId="25AE4F7B" w14:textId="77777777" w:rsidTr="004A3B64">
        <w:tc>
          <w:tcPr>
            <w:tcW w:w="1333" w:type="pct"/>
            <w:vAlign w:val="bottom"/>
          </w:tcPr>
          <w:p w14:paraId="2E989ABA" w14:textId="07072EE7" w:rsidR="000172E5" w:rsidRPr="004A3B64" w:rsidRDefault="00693117" w:rsidP="004A3B64">
            <w:pPr>
              <w:pStyle w:val="NormalIndent"/>
              <w:spacing w:before="0"/>
              <w:ind w:left="0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Sponsorship Amount:</w:t>
            </w:r>
          </w:p>
          <w:p w14:paraId="6DD618CF" w14:textId="77777777" w:rsidR="004A3B64" w:rsidRDefault="000C097C" w:rsidP="004A3B64">
            <w:pPr>
              <w:pStyle w:val="NormalIndent"/>
              <w:spacing w:before="0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Bronze - $100</w:t>
            </w:r>
          </w:p>
          <w:p w14:paraId="42A63632" w14:textId="77777777" w:rsidR="000C097C" w:rsidRDefault="000C097C" w:rsidP="004A3B64">
            <w:pPr>
              <w:pStyle w:val="NormalIndent"/>
              <w:spacing w:before="0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Silver - $250</w:t>
            </w:r>
          </w:p>
          <w:p w14:paraId="384B8DAC" w14:textId="77777777" w:rsidR="000C097C" w:rsidRDefault="000C097C" w:rsidP="004A3B64">
            <w:pPr>
              <w:pStyle w:val="NormalIndent"/>
              <w:spacing w:before="0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Gold - $500</w:t>
            </w:r>
          </w:p>
          <w:p w14:paraId="71DA5B66" w14:textId="17B15D32" w:rsidR="000C097C" w:rsidRPr="004A3B64" w:rsidRDefault="000C097C" w:rsidP="004A3B64">
            <w:pPr>
              <w:pStyle w:val="NormalIndent"/>
              <w:spacing w:before="0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Platinum - $1000</w:t>
            </w:r>
          </w:p>
        </w:tc>
        <w:sdt>
          <w:sdtPr>
            <w:id w:val="-1281412696"/>
            <w:placeholder>
              <w:docPart w:val="4747AEDC0C4A44DD9F59D4D59B51B8D9"/>
            </w:placeholder>
            <w:showingPlcHdr/>
            <w:text/>
          </w:sdtPr>
          <w:sdtEndPr/>
          <w:sdtContent>
            <w:tc>
              <w:tcPr>
                <w:tcW w:w="3667" w:type="pct"/>
                <w:gridSpan w:val="4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60F15748" w14:textId="2957F863" w:rsidR="000172E5" w:rsidRPr="00846B76" w:rsidRDefault="004A3B64" w:rsidP="004A3B64">
                <w:pPr>
                  <w:spacing w:before="0"/>
                </w:pPr>
                <w:r w:rsidRPr="00171A2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A3B64" w:rsidRPr="00846B76" w14:paraId="7E230A7E" w14:textId="77777777" w:rsidTr="004A3B64">
        <w:tc>
          <w:tcPr>
            <w:tcW w:w="1333" w:type="pct"/>
            <w:vAlign w:val="bottom"/>
          </w:tcPr>
          <w:p w14:paraId="08569728" w14:textId="77777777" w:rsidR="004A3B64" w:rsidRDefault="00693117" w:rsidP="004A3B64">
            <w:pPr>
              <w:pStyle w:val="NormalIndent"/>
              <w:spacing w:before="0"/>
              <w:ind w:left="0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Sponsorship Requirements:</w:t>
            </w:r>
          </w:p>
          <w:p w14:paraId="2B2BF1DC" w14:textId="7A0C9973" w:rsidR="00693117" w:rsidRPr="004A3B64" w:rsidRDefault="00693117" w:rsidP="004A3B64">
            <w:pPr>
              <w:pStyle w:val="NormalIndent"/>
              <w:spacing w:before="0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(Advertising, Promotion, </w:t>
            </w:r>
            <w:r w:rsidR="000C097C">
              <w:rPr>
                <w:sz w:val="18"/>
                <w:szCs w:val="18"/>
              </w:rPr>
              <w:t>etc.)</w:t>
            </w:r>
          </w:p>
        </w:tc>
        <w:sdt>
          <w:sdtPr>
            <w:id w:val="95298668"/>
            <w:placeholder>
              <w:docPart w:val="C1A280B428AB4339A2C851C47E792F1D"/>
            </w:placeholder>
            <w:showingPlcHdr/>
          </w:sdtPr>
          <w:sdtEndPr/>
          <w:sdtContent>
            <w:tc>
              <w:tcPr>
                <w:tcW w:w="3667" w:type="pct"/>
                <w:gridSpan w:val="4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78876B0F" w14:textId="79CBA7F0" w:rsidR="004A3B64" w:rsidRPr="00846B76" w:rsidRDefault="004A3B64" w:rsidP="004A3B64">
                <w:pPr>
                  <w:spacing w:before="0"/>
                </w:pPr>
                <w:r w:rsidRPr="00171A2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172E5" w:rsidRPr="00846B76" w14:paraId="39D3B9F8" w14:textId="77777777" w:rsidTr="004A3B64">
        <w:tc>
          <w:tcPr>
            <w:tcW w:w="1333" w:type="pct"/>
            <w:vAlign w:val="bottom"/>
          </w:tcPr>
          <w:p w14:paraId="61C7BA9C" w14:textId="77777777" w:rsidR="004A3B64" w:rsidRDefault="00693117" w:rsidP="004A3B64">
            <w:pPr>
              <w:pStyle w:val="NormalIndent"/>
              <w:spacing w:before="0"/>
              <w:ind w:left="0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Payment Method:</w:t>
            </w:r>
          </w:p>
          <w:p w14:paraId="21568148" w14:textId="713EDF7C" w:rsidR="00693117" w:rsidRPr="00693117" w:rsidRDefault="00693117" w:rsidP="004A3B64">
            <w:pPr>
              <w:pStyle w:val="NormalIndent"/>
              <w:spacing w:before="0"/>
              <w:ind w:left="0"/>
              <w:rPr>
                <w:sz w:val="18"/>
                <w:szCs w:val="18"/>
              </w:rPr>
            </w:pPr>
            <w:r w:rsidRPr="00693117">
              <w:rPr>
                <w:sz w:val="18"/>
                <w:szCs w:val="18"/>
              </w:rPr>
              <w:t>(Cheque, In-Kind, Cash)</w:t>
            </w:r>
          </w:p>
        </w:tc>
        <w:sdt>
          <w:sdtPr>
            <w:id w:val="697591139"/>
            <w:placeholder>
              <w:docPart w:val="B9337AA88584431697D75835D7E12CB0"/>
            </w:placeholder>
            <w:showingPlcHdr/>
            <w:text/>
          </w:sdtPr>
          <w:sdtEndPr/>
          <w:sdtContent>
            <w:tc>
              <w:tcPr>
                <w:tcW w:w="3667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0EAA643A" w14:textId="6E4C885E" w:rsidR="000172E5" w:rsidRPr="00846B76" w:rsidRDefault="004A3B64" w:rsidP="004A3B64">
                <w:pPr>
                  <w:spacing w:before="0"/>
                </w:pPr>
                <w:r w:rsidRPr="00171A2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A3B64" w:rsidRPr="00846B76" w14:paraId="498B2A30" w14:textId="77777777" w:rsidTr="004A3B64">
        <w:tc>
          <w:tcPr>
            <w:tcW w:w="5000" w:type="pct"/>
            <w:gridSpan w:val="5"/>
            <w:vAlign w:val="bottom"/>
          </w:tcPr>
          <w:p w14:paraId="27FDAAB8" w14:textId="0352FEF6" w:rsidR="004A3B64" w:rsidRPr="00846B76" w:rsidRDefault="004A3B64" w:rsidP="004A3B64">
            <w:pPr>
              <w:spacing w:before="0"/>
              <w:rPr>
                <w:rFonts w:asciiTheme="majorHAnsi" w:hAnsiTheme="majorHAnsi"/>
                <w:b/>
                <w:sz w:val="8"/>
              </w:rPr>
            </w:pPr>
          </w:p>
        </w:tc>
      </w:tr>
      <w:tr w:rsidR="000C097C" w:rsidRPr="00846B76" w14:paraId="208D93DB" w14:textId="77777777" w:rsidTr="004A3B64">
        <w:tc>
          <w:tcPr>
            <w:tcW w:w="5000" w:type="pct"/>
            <w:gridSpan w:val="5"/>
            <w:vAlign w:val="bottom"/>
          </w:tcPr>
          <w:p w14:paraId="41B96763" w14:textId="77777777" w:rsidR="000C097C" w:rsidRPr="000C097C" w:rsidRDefault="000C097C" w:rsidP="004A3B64">
            <w:pPr>
              <w:spacing w:before="0"/>
              <w:rPr>
                <w:rFonts w:asciiTheme="majorHAnsi" w:hAnsiTheme="majorHAnsi"/>
                <w:bCs/>
                <w:sz w:val="20"/>
                <w:szCs w:val="20"/>
              </w:rPr>
            </w:pPr>
            <w:r w:rsidRPr="000C097C">
              <w:rPr>
                <w:rFonts w:asciiTheme="majorHAnsi" w:hAnsiTheme="majorHAnsi"/>
                <w:bCs/>
                <w:sz w:val="20"/>
                <w:szCs w:val="20"/>
              </w:rPr>
              <w:t>All cheques may be made payable to the “Williams Lake Pride Society”. Cheques may be mailed to: Williams Lake Pride Society, #213-525 Borland Street, Williams Lake, British Columbia, V2G 1R9.</w:t>
            </w:r>
          </w:p>
          <w:p w14:paraId="36F999C9" w14:textId="6CE253E5" w:rsidR="000C097C" w:rsidRPr="000C097C" w:rsidRDefault="000C097C" w:rsidP="004A3B64">
            <w:pPr>
              <w:spacing w:before="0"/>
              <w:rPr>
                <w:rFonts w:asciiTheme="majorHAnsi" w:hAnsiTheme="majorHAnsi"/>
                <w:bCs/>
                <w:sz w:val="22"/>
                <w:szCs w:val="22"/>
              </w:rPr>
            </w:pPr>
          </w:p>
        </w:tc>
      </w:tr>
      <w:tr w:rsidR="000C097C" w:rsidRPr="00846B76" w14:paraId="392AA14E" w14:textId="77777777" w:rsidTr="004A3B64">
        <w:tc>
          <w:tcPr>
            <w:tcW w:w="5000" w:type="pct"/>
            <w:gridSpan w:val="5"/>
            <w:vAlign w:val="bottom"/>
          </w:tcPr>
          <w:p w14:paraId="18AE52F0" w14:textId="2A305810" w:rsidR="000C097C" w:rsidRPr="000C097C" w:rsidRDefault="000C097C" w:rsidP="004A3B64">
            <w:pPr>
              <w:spacing w:before="0"/>
              <w:rPr>
                <w:rFonts w:asciiTheme="majorHAnsi" w:hAnsiTheme="majorHAnsi"/>
                <w:bCs/>
                <w:sz w:val="22"/>
                <w:szCs w:val="22"/>
              </w:rPr>
            </w:pPr>
            <w:r w:rsidRPr="000C097C">
              <w:rPr>
                <w:rFonts w:asciiTheme="majorHAnsi" w:hAnsiTheme="majorHAnsi"/>
                <w:bCs/>
                <w:sz w:val="22"/>
                <w:szCs w:val="22"/>
              </w:rPr>
              <w:t xml:space="preserve">I authorize the use of </w:t>
            </w:r>
            <w:r>
              <w:rPr>
                <w:rFonts w:asciiTheme="majorHAnsi" w:hAnsiTheme="majorHAnsi"/>
                <w:bCs/>
                <w:sz w:val="22"/>
                <w:szCs w:val="22"/>
              </w:rPr>
              <w:t>my organization’s logo</w:t>
            </w:r>
            <w:r w:rsidRPr="000C097C">
              <w:rPr>
                <w:rFonts w:asciiTheme="majorHAnsi" w:hAnsiTheme="majorHAnsi"/>
                <w:bCs/>
                <w:sz w:val="22"/>
                <w:szCs w:val="22"/>
              </w:rPr>
              <w:t xml:space="preserve"> for promotional advertising and event use by the Williams Lake Pride Society.  I further certify that all of the information contained in this application is accurate to the best of my knowledge.</w:t>
            </w:r>
          </w:p>
          <w:p w14:paraId="1C02F982" w14:textId="204BD81B" w:rsidR="000C097C" w:rsidRPr="000C097C" w:rsidRDefault="000C097C" w:rsidP="004A3B64">
            <w:pPr>
              <w:spacing w:before="0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0172E5" w:rsidRPr="00846B76" w14:paraId="6AB810ED" w14:textId="77777777" w:rsidTr="006145D8">
        <w:tc>
          <w:tcPr>
            <w:tcW w:w="1345" w:type="pct"/>
            <w:gridSpan w:val="2"/>
            <w:vAlign w:val="bottom"/>
          </w:tcPr>
          <w:p w14:paraId="7ADE4901" w14:textId="465AE047" w:rsidR="000172E5" w:rsidRPr="004A3B64" w:rsidRDefault="00693117" w:rsidP="004A3B64">
            <w:pPr>
              <w:spacing w:before="0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Signature:</w:t>
            </w:r>
          </w:p>
        </w:tc>
        <w:sdt>
          <w:sdtPr>
            <w:id w:val="-1806688299"/>
            <w:placeholder>
              <w:docPart w:val="B9C53A1474A94BFD8057C66872E7DB0F"/>
            </w:placeholder>
            <w:showingPlcHdr/>
            <w:text/>
          </w:sdtPr>
          <w:sdtEndPr/>
          <w:sdtContent>
            <w:tc>
              <w:tcPr>
                <w:tcW w:w="3655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3CA395D6" w14:textId="4410E46E" w:rsidR="000172E5" w:rsidRPr="00846B76" w:rsidRDefault="004A3B64" w:rsidP="004A3B64">
                <w:pPr>
                  <w:spacing w:before="0"/>
                </w:pPr>
                <w:r w:rsidRPr="00171A2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326E3A4D" w14:textId="5F8EF01B" w:rsidR="000172E5" w:rsidRPr="006046AD" w:rsidRDefault="000172E5" w:rsidP="000C097C">
      <w:pPr>
        <w:rPr>
          <w:sz w:val="21"/>
          <w:szCs w:val="21"/>
        </w:rPr>
      </w:pPr>
      <w:bookmarkStart w:id="0" w:name="_GoBack"/>
      <w:bookmarkEnd w:id="0"/>
    </w:p>
    <w:sectPr w:rsidR="000172E5" w:rsidRPr="006046AD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9E6C58" w14:textId="77777777" w:rsidR="001A616B" w:rsidRDefault="001A616B" w:rsidP="000172E5">
      <w:pPr>
        <w:spacing w:after="0" w:line="240" w:lineRule="auto"/>
      </w:pPr>
      <w:r>
        <w:separator/>
      </w:r>
    </w:p>
  </w:endnote>
  <w:endnote w:type="continuationSeparator" w:id="0">
    <w:p w14:paraId="48E1D341" w14:textId="77777777" w:rsidR="001A616B" w:rsidRDefault="001A616B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0A7DC0DC-557A-4745-960D-559ADFC1E461}"/>
    <w:embedBold r:id="rId2" w:fontKey="{19067F12-6D6D-4778-84EA-5D7C1BE3F284}"/>
    <w:embedItalic r:id="rId3" w:fontKey="{7A330383-89F5-42B2-8066-B75315A9639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43370C0E-C74B-4E19-9EE4-5A8EA49EEB97}"/>
    <w:embedBold r:id="rId5" w:fontKey="{7C75E98B-B6E6-4610-8CFB-8C081F47C717}"/>
    <w:embedItalic r:id="rId6" w:fontKey="{EFFBAE93-697C-4815-85C3-4845FC1954E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1684430C-F7AA-4A83-B4E5-184BA1B4194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85BBD941-31CC-47AB-8CFC-5278777827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BA66EC" w14:textId="6E294C87" w:rsidR="006046AD" w:rsidRPr="006046AD" w:rsidRDefault="006046AD">
    <w:pPr>
      <w:pStyle w:val="Footer"/>
      <w:rPr>
        <w:lang w:val="en-CA"/>
      </w:rPr>
    </w:pPr>
    <w:r>
      <w:rPr>
        <w:lang w:val="en-CA"/>
      </w:rPr>
      <w:t xml:space="preserve">For Office Use:     </w:t>
    </w:r>
    <w:r w:rsidR="00937421">
      <w:rPr>
        <w:lang w:val="en-CA"/>
      </w:rPr>
      <w:t>Received: _</w:t>
    </w:r>
    <w:r>
      <w:rPr>
        <w:lang w:val="en-CA"/>
      </w:rPr>
      <w:t>________________</w:t>
    </w:r>
    <w:r>
      <w:rPr>
        <w:lang w:val="en-CA"/>
      </w:rPr>
      <w:tab/>
      <w:t xml:space="preserve">     </w:t>
    </w:r>
    <w:r w:rsidR="00937421">
      <w:rPr>
        <w:lang w:val="en-CA"/>
      </w:rPr>
      <w:t xml:space="preserve">  </w:t>
    </w:r>
    <w:r>
      <w:rPr>
        <w:lang w:val="en-CA"/>
      </w:rPr>
      <w:t xml:space="preserve"> </w:t>
    </w:r>
    <w:r w:rsidR="00937421">
      <w:rPr>
        <w:lang w:val="en-CA"/>
      </w:rPr>
      <w:t>Approved: _</w:t>
    </w:r>
    <w:r>
      <w:rPr>
        <w:lang w:val="en-CA"/>
      </w:rPr>
      <w:t xml:space="preserve">________________   </w:t>
    </w:r>
    <w:r w:rsidR="00937421">
      <w:rPr>
        <w:lang w:val="en-CA"/>
      </w:rPr>
      <w:t xml:space="preserve">  </w:t>
    </w:r>
    <w:r>
      <w:rPr>
        <w:lang w:val="en-CA"/>
      </w:rPr>
      <w:t xml:space="preserve"> En</w:t>
    </w:r>
    <w:r w:rsidR="00937421">
      <w:rPr>
        <w:lang w:val="en-CA"/>
      </w:rPr>
      <w:t>try Number: _________________</w:t>
    </w:r>
    <w:r>
      <w:rPr>
        <w:lang w:val="en-C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2E1C22" w14:textId="77777777" w:rsidR="001A616B" w:rsidRDefault="001A616B" w:rsidP="000172E5">
      <w:pPr>
        <w:spacing w:after="0" w:line="240" w:lineRule="auto"/>
      </w:pPr>
      <w:r>
        <w:separator/>
      </w:r>
    </w:p>
  </w:footnote>
  <w:footnote w:type="continuationSeparator" w:id="0">
    <w:p w14:paraId="27B8C2BE" w14:textId="77777777" w:rsidR="001A616B" w:rsidRDefault="001A616B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2809"/>
      <w:gridCol w:w="6551"/>
    </w:tblGrid>
    <w:tr w:rsidR="00B337A2" w:rsidRPr="00B337A2" w14:paraId="7F9FF062" w14:textId="77777777" w:rsidTr="00B059A8">
      <w:trPr>
        <w:trHeight w:val="851"/>
      </w:trPr>
      <w:tc>
        <w:tcPr>
          <w:tcW w:w="1350" w:type="dxa"/>
          <w:vAlign w:val="center"/>
        </w:tcPr>
        <w:p w14:paraId="332C0D4F" w14:textId="0EB679BC" w:rsidR="00B337A2" w:rsidRPr="00B337A2" w:rsidRDefault="00B059A8" w:rsidP="00B059A8">
          <w:pPr>
            <w:tabs>
              <w:tab w:val="center" w:pos="4680"/>
              <w:tab w:val="right" w:pos="9360"/>
            </w:tabs>
            <w:spacing w:before="0" w:after="0"/>
            <w:ind w:left="-108"/>
            <w:jc w:val="center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drawing>
              <wp:inline distT="0" distB="0" distL="0" distR="0" wp14:anchorId="0968E5F0" wp14:editId="42B5208D">
                <wp:extent cx="1706472" cy="872197"/>
                <wp:effectExtent l="0" t="0" r="8255" b="444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wlp_logo_white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1062" cy="8796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3C07504A" w14:textId="5BBFED5A" w:rsidR="00B059A8" w:rsidRPr="00693117" w:rsidRDefault="00693117" w:rsidP="00B059A8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731F1C"/>
              <w:sz w:val="36"/>
              <w:szCs w:val="36"/>
            </w:rPr>
          </w:pPr>
          <w:r w:rsidRPr="00693117">
            <w:rPr>
              <w:rFonts w:ascii="Corbel" w:eastAsia="Calibri" w:hAnsi="Corbel" w:cs="Times New Roman"/>
              <w:b/>
              <w:noProof/>
              <w:color w:val="731F1C"/>
              <w:sz w:val="36"/>
              <w:szCs w:val="36"/>
            </w:rPr>
            <w:t>SPONSORSHIP REGISTRATION FORM</w:t>
          </w:r>
        </w:p>
      </w:tc>
    </w:tr>
  </w:tbl>
  <w:p w14:paraId="35D5E713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9A8"/>
    <w:rsid w:val="000172E5"/>
    <w:rsid w:val="00052382"/>
    <w:rsid w:val="0006568A"/>
    <w:rsid w:val="00076F0F"/>
    <w:rsid w:val="00084253"/>
    <w:rsid w:val="000C097C"/>
    <w:rsid w:val="000D1F49"/>
    <w:rsid w:val="001727CA"/>
    <w:rsid w:val="001A616B"/>
    <w:rsid w:val="002C56E6"/>
    <w:rsid w:val="00311D4F"/>
    <w:rsid w:val="00344849"/>
    <w:rsid w:val="00361E11"/>
    <w:rsid w:val="003F0847"/>
    <w:rsid w:val="0040090B"/>
    <w:rsid w:val="0046302A"/>
    <w:rsid w:val="00487D2D"/>
    <w:rsid w:val="004A3B64"/>
    <w:rsid w:val="004D5D62"/>
    <w:rsid w:val="005112D0"/>
    <w:rsid w:val="00577E06"/>
    <w:rsid w:val="00583334"/>
    <w:rsid w:val="005A3BF7"/>
    <w:rsid w:val="005F2035"/>
    <w:rsid w:val="005F626D"/>
    <w:rsid w:val="005F7990"/>
    <w:rsid w:val="006046AD"/>
    <w:rsid w:val="006145D8"/>
    <w:rsid w:val="0063739C"/>
    <w:rsid w:val="00693117"/>
    <w:rsid w:val="007147D7"/>
    <w:rsid w:val="00770F25"/>
    <w:rsid w:val="007A35A8"/>
    <w:rsid w:val="007B0A85"/>
    <w:rsid w:val="007C6A52"/>
    <w:rsid w:val="0082043E"/>
    <w:rsid w:val="00846B76"/>
    <w:rsid w:val="008E203A"/>
    <w:rsid w:val="0091229C"/>
    <w:rsid w:val="00937421"/>
    <w:rsid w:val="00940E73"/>
    <w:rsid w:val="0098597D"/>
    <w:rsid w:val="009F619A"/>
    <w:rsid w:val="009F6DDE"/>
    <w:rsid w:val="00A370A8"/>
    <w:rsid w:val="00B059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E26BEF"/>
    <w:rsid w:val="00E61C09"/>
    <w:rsid w:val="00EB3B58"/>
    <w:rsid w:val="00EC7359"/>
    <w:rsid w:val="00ED408C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BE223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6046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ittany.Cleminson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1A280B428AB4339A2C851C47E792F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8B6F54-3A42-43C7-9A8E-4E25F9F94122}"/>
      </w:docPartPr>
      <w:docPartBody>
        <w:p w:rsidR="004440EB" w:rsidRDefault="009405AF" w:rsidP="009405AF">
          <w:pPr>
            <w:pStyle w:val="C1A280B428AB4339A2C851C47E792F1D1"/>
          </w:pPr>
          <w:r w:rsidRPr="00171A2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B1366342174BFC88D3E1E0033E4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CE8C3-053F-4FC1-BA4D-1E55401EB518}"/>
      </w:docPartPr>
      <w:docPartBody>
        <w:p w:rsidR="00000000" w:rsidRDefault="009405AF" w:rsidP="009405AF">
          <w:pPr>
            <w:pStyle w:val="28B1366342174BFC88D3E1E0033E4DEA"/>
          </w:pPr>
          <w:r w:rsidRPr="00171A2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06307A1BCA402D9D1F8630973A8E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3CAE3-3B60-46F2-9A78-4436F5CE1292}"/>
      </w:docPartPr>
      <w:docPartBody>
        <w:p w:rsidR="00000000" w:rsidRDefault="009405AF" w:rsidP="009405AF">
          <w:pPr>
            <w:pStyle w:val="2906307A1BCA402D9D1F8630973A8EBF"/>
          </w:pPr>
          <w:r w:rsidRPr="00171A2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85B141CBD2410AA5E027A02F39C9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EA2701-88C2-45DC-9663-3B1AACC1D7B5}"/>
      </w:docPartPr>
      <w:docPartBody>
        <w:p w:rsidR="00000000" w:rsidRDefault="009405AF" w:rsidP="009405AF">
          <w:pPr>
            <w:pStyle w:val="0B85B141CBD2410AA5E027A02F39C9FF"/>
          </w:pPr>
          <w:r w:rsidRPr="00171A2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311732FBB74228800D8831726ADF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98E3D-B707-4C75-B8DC-F65DF17F46BB}"/>
      </w:docPartPr>
      <w:docPartBody>
        <w:p w:rsidR="00000000" w:rsidRDefault="009405AF" w:rsidP="009405AF">
          <w:pPr>
            <w:pStyle w:val="EF311732FBB74228800D8831726ADF2E"/>
          </w:pPr>
          <w:r w:rsidRPr="00171A2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8B0E688A0F444C943B194B1D7C1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38C7B-3F5D-4DEC-902A-692573438A6D}"/>
      </w:docPartPr>
      <w:docPartBody>
        <w:p w:rsidR="00000000" w:rsidRDefault="009405AF" w:rsidP="009405AF">
          <w:pPr>
            <w:pStyle w:val="AB8B0E688A0F444C943B194B1D7C13CB"/>
          </w:pPr>
          <w:r w:rsidRPr="00171A2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47AEDC0C4A44DD9F59D4D59B51B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28138-EC2E-4A22-9121-B3CAB52630D8}"/>
      </w:docPartPr>
      <w:docPartBody>
        <w:p w:rsidR="00000000" w:rsidRDefault="009405AF" w:rsidP="009405AF">
          <w:pPr>
            <w:pStyle w:val="4747AEDC0C4A44DD9F59D4D59B51B8D9"/>
          </w:pPr>
          <w:r w:rsidRPr="00171A2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337AA88584431697D75835D7E12C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54BAA7-A6C8-4C73-A3F8-5067B9911FCA}"/>
      </w:docPartPr>
      <w:docPartBody>
        <w:p w:rsidR="00000000" w:rsidRDefault="009405AF" w:rsidP="009405AF">
          <w:pPr>
            <w:pStyle w:val="B9337AA88584431697D75835D7E12CB0"/>
          </w:pPr>
          <w:r w:rsidRPr="00171A2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C53A1474A94BFD8057C66872E7DB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8A0832-1D33-44E6-B725-37A216B7C445}"/>
      </w:docPartPr>
      <w:docPartBody>
        <w:p w:rsidR="00000000" w:rsidRDefault="009405AF" w:rsidP="009405AF">
          <w:pPr>
            <w:pStyle w:val="B9C53A1474A94BFD8057C66872E7DB0F"/>
          </w:pPr>
          <w:r w:rsidRPr="00171A2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A2D"/>
    <w:rsid w:val="004440EB"/>
    <w:rsid w:val="005C5567"/>
    <w:rsid w:val="00722BB8"/>
    <w:rsid w:val="009405AF"/>
    <w:rsid w:val="00E97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230E83D33DBE4FE1A244F4EB5CBDAB9C">
    <w:name w:val="230E83D33DBE4FE1A244F4EB5CBDAB9C"/>
  </w:style>
  <w:style w:type="paragraph" w:customStyle="1" w:styleId="461BB7B704EF4F09AE8604DA46BE5019">
    <w:name w:val="461BB7B704EF4F09AE8604DA46BE5019"/>
  </w:style>
  <w:style w:type="paragraph" w:customStyle="1" w:styleId="5D04BFC46AA74FE2B689435127BBAFB7">
    <w:name w:val="5D04BFC46AA74FE2B689435127BBAFB7"/>
  </w:style>
  <w:style w:type="paragraph" w:customStyle="1" w:styleId="EDFB894C9A5A411D9FA2F558477D8E0E">
    <w:name w:val="EDFB894C9A5A411D9FA2F558477D8E0E"/>
  </w:style>
  <w:style w:type="paragraph" w:customStyle="1" w:styleId="6F8AB59F30B840878EDD6ABE7BFC6314">
    <w:name w:val="6F8AB59F30B840878EDD6ABE7BFC6314"/>
  </w:style>
  <w:style w:type="paragraph" w:customStyle="1" w:styleId="BFCC63DA7C5644E6BD1547B3801CCA67">
    <w:name w:val="BFCC63DA7C5644E6BD1547B3801CCA67"/>
  </w:style>
  <w:style w:type="paragraph" w:customStyle="1" w:styleId="B35FA1F848E043FB8B580E6F7645FA69">
    <w:name w:val="B35FA1F848E043FB8B580E6F7645FA69"/>
  </w:style>
  <w:style w:type="paragraph" w:customStyle="1" w:styleId="793CCEE0962841708CA1715F42C548FC">
    <w:name w:val="793CCEE0962841708CA1715F42C548FC"/>
  </w:style>
  <w:style w:type="paragraph" w:customStyle="1" w:styleId="AB7474F989C645C7913FCA6C3FDEEDAC">
    <w:name w:val="AB7474F989C645C7913FCA6C3FDEEDAC"/>
  </w:style>
  <w:style w:type="paragraph" w:customStyle="1" w:styleId="D0220964C44B4F588863C1C0F290D103">
    <w:name w:val="D0220964C44B4F588863C1C0F290D103"/>
  </w:style>
  <w:style w:type="paragraph" w:customStyle="1" w:styleId="0B365B3CE9A045B18A20F6EE69FA8536">
    <w:name w:val="0B365B3CE9A045B18A20F6EE69FA8536"/>
  </w:style>
  <w:style w:type="paragraph" w:customStyle="1" w:styleId="25C075EAC0FB434A96DCFB81DF7C86AF">
    <w:name w:val="25C075EAC0FB434A96DCFB81DF7C86AF"/>
  </w:style>
  <w:style w:type="paragraph" w:customStyle="1" w:styleId="69EC092731DF4F64BE5D9F21B6D0E1D4">
    <w:name w:val="69EC092731DF4F64BE5D9F21B6D0E1D4"/>
  </w:style>
  <w:style w:type="character" w:styleId="PlaceholderText">
    <w:name w:val="Placeholder Text"/>
    <w:basedOn w:val="DefaultParagraphFont"/>
    <w:uiPriority w:val="99"/>
    <w:semiHidden/>
    <w:rsid w:val="009405AF"/>
    <w:rPr>
      <w:color w:val="808080"/>
    </w:rPr>
  </w:style>
  <w:style w:type="paragraph" w:customStyle="1" w:styleId="C1A280B428AB4339A2C851C47E792F1D">
    <w:name w:val="C1A280B428AB4339A2C851C47E792F1D"/>
    <w:rsid w:val="00E97A2D"/>
  </w:style>
  <w:style w:type="paragraph" w:customStyle="1" w:styleId="28B1366342174BFC88D3E1E0033E4DEA">
    <w:name w:val="28B1366342174BFC88D3E1E0033E4DEA"/>
    <w:rsid w:val="009405AF"/>
    <w:pPr>
      <w:spacing w:before="200"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906307A1BCA402D9D1F8630973A8EBF">
    <w:name w:val="2906307A1BCA402D9D1F8630973A8EBF"/>
    <w:rsid w:val="009405AF"/>
    <w:pPr>
      <w:spacing w:before="200"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B85B141CBD2410AA5E027A02F39C9FF">
    <w:name w:val="0B85B141CBD2410AA5E027A02F39C9FF"/>
    <w:rsid w:val="009405AF"/>
    <w:pPr>
      <w:spacing w:before="200"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F311732FBB74228800D8831726ADF2E">
    <w:name w:val="EF311732FBB74228800D8831726ADF2E"/>
    <w:rsid w:val="009405AF"/>
    <w:pPr>
      <w:spacing w:before="200"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B8B0E688A0F444C943B194B1D7C13CB">
    <w:name w:val="AB8B0E688A0F444C943B194B1D7C13CB"/>
    <w:rsid w:val="009405AF"/>
    <w:pPr>
      <w:spacing w:before="200"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4747AEDC0C4A44DD9F59D4D59B51B8D9">
    <w:name w:val="4747AEDC0C4A44DD9F59D4D59B51B8D9"/>
    <w:rsid w:val="009405AF"/>
    <w:pPr>
      <w:spacing w:before="200"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1A280B428AB4339A2C851C47E792F1D1">
    <w:name w:val="C1A280B428AB4339A2C851C47E792F1D1"/>
    <w:rsid w:val="009405AF"/>
    <w:pPr>
      <w:spacing w:before="200"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337AA88584431697D75835D7E12CB0">
    <w:name w:val="B9337AA88584431697D75835D7E12CB0"/>
    <w:rsid w:val="009405AF"/>
    <w:pPr>
      <w:spacing w:before="200"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C53A1474A94BFD8057C66872E7DB0F">
    <w:name w:val="B9C53A1474A94BFD8057C66872E7DB0F"/>
    <w:rsid w:val="009405AF"/>
    <w:pPr>
      <w:spacing w:before="200" w:after="200" w:line="271" w:lineRule="auto"/>
    </w:pPr>
    <w:rPr>
      <w:rFonts w:eastAsiaTheme="minorHAnsi"/>
      <w:sz w:val="28"/>
      <w:szCs w:val="28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39F513-FAF9-4D94-9AEB-B20EE133C0C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2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2019-07-03T04:16:00Z</dcterms:created>
  <dcterms:modified xsi:type="dcterms:W3CDTF">2019-07-03T04:16:00Z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